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sz w:val="32"/>
          <w:szCs w:val="32"/>
          <w:u w:val="single"/>
        </w:rPr>
        <w:t>Тест по модулю 3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[11, 3, 16, 25, 2, 30, 27, 18, 19, 17, 9, 5, 21, 12, 29, 15, 4, 26, 13, 24, 1, 6, 22, 7, 8, 28, 14, 20, 23, 10]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M3_1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модуль М1, содержащий две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 - список или кортеж с выборкой; функция должна произвести расчет по выборке оценки её дисперсии DX, а также наименьшего и наибольшего значений и вернуть эти значения в вызывающую программу в виде списка;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два списка или кортежа с выборками X и Y; функция должна произвести с помощью функции 1 расчет статистик по выборкам и  рассчитать статистику Фишера: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ab/>
        <w:t>F=DX/DY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еще один модуль М2, в котором должны выполняться следующие операции: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имя бинарного файла с выборками X и Y, проверяется его наличие и при отсутствии - повторяется запрос;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выборки считываются из файлов;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 помощью функции 1 по выборкам рассчитываются их статистики,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2 рассчитывается значение статистики Фишера,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если числа элементов в выборках одинаково, графически отображается поле рассеивания для Х и Y;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результаты расчета с соответствующими заголовками выводятся в текстовый файл.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модуль М0 - главную программу, которая вызывает М2 и отображает результаты расчета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Создайте 2 бинарных файла: с выборками одинакового размера и с выборками разного размера. Проверьте программу с использованием этих файлов.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M3_2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Создайте модуль М1, содержащий две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имя текстового файла с числовыми данными (может быть разное число значений на каждой строке) и пороговое значение КК; считываются значения из указанного файла и записываются в два новых текстовых файла, имена которых совпадают с именем входного файла с добавлением 1 и 2 - в первый файл записываются значения, превышающие заданный порог, а во второй - не превышающие его. Исходные данные в виде списка возвращаются в вызывающую программу;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 - имя текстового файла с исходными данными; считываются значения из указанного файла, формируются в виде списка и по нему  рассчитываются: среднее, медиана, наименьшее и наибольшее значения, стандартное отклонение - это возвращаемые результаты функции.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запрашиваться имя файла с исходными данными, проверяться его наличие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запрос порогового значения КК;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вызов функции 1 с указанным именем;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трижды вызвать функцию 2: с именем указанного в ответе на запрос файла, а также с каждым из файлов, созданных в функции 1; отобразить результаты расчетов.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М2, отображает исходные данные в виде графика  и записывает их в бинарный файл RES2a.bin.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Подготовьте 2 файла с не менее, чем с 20 числовыми значениями с разным числом элементов на разных строках и проверьте с ними разработанную программу.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имя текстового файла, содержащего некоторое число отсчетов  сигнала, целочисленный параметр TAU и числовой параметр К; в функции считывается сигнал из файла в список SPS1 и формируется второй список SPS2, элементы которого определяются по правилу: первые (TAU-1) элементов равны 0, а последующие определяются по формуле: SPS2[i]=K*SPS1[i-TAU]; оба списка возвращаются в качестве результатов работы функции;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два числовых списка SS1 и SS2, а также целочисленный параметр ТТ; в функции рассчитывается и возвращается значение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/>
      </w:pPr>
      <w:r>
        <w:rPr>
          <w:rFonts w:cs="Times New Roman" w:ascii="Times New Roman" w:hAnsi="Times New Roman"/>
          <w:sz w:val="28"/>
          <w:szCs w:val="28"/>
          <w:lang w:val="pt-BR"/>
        </w:rPr>
        <w:t>D= (SS1[TT]-SR1)*(SS2[0] - SR2)+ (SS1[TT+1]-SR1)*(SS2[1] - SR2)+:+</w:t>
      </w:r>
    </w:p>
    <w:p>
      <w:pPr>
        <w:pStyle w:val="Style15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cs="Times New Roman" w:ascii="Times New Roman" w:hAnsi="Times New Roman"/>
          <w:sz w:val="28"/>
          <w:szCs w:val="28"/>
          <w:lang w:val="pt-BR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cs="Times New Roman" w:ascii="Times New Roman" w:hAnsi="Times New Roman"/>
          <w:sz w:val="28"/>
          <w:szCs w:val="28"/>
          <w:lang w:val="pt-BR"/>
        </w:rPr>
        <w:t>(SS1[i]-SR1)*(SS2[i-TT] - SR2)+:+ (SS1[N]-SR1)*(SS2[N-TT] - SR2),</w:t>
      </w:r>
    </w:p>
    <w:p>
      <w:pPr>
        <w:pStyle w:val="Style15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cs="Times New Roman" w:ascii="Times New Roman" w:hAnsi="Times New Roman"/>
          <w:sz w:val="28"/>
          <w:szCs w:val="28"/>
          <w:lang w:val="pt-BR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где N - длина списка SS1, SR1, SR2 - средние значения соответствующих списков.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текстового файла с данными; проверяется наличие файла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значение параметра TAU и проверяется TAU &gt;=0;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вызывается функция 1 с указанными именем файла и параметром TAU, и случайным значением К из диапазона значений от 2 до 7; отображаются рассчитанные списки;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вызывается функция 2 в цикле со значениями TT от 0 до TAU+5; результаты записываются в список SS3;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список SS3 записывается в текстовый файл с именем Res11.bin.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в виде графика  список SPS3.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Подготовьте  файл с исходными данными - 50 отсчетов случайного нормально распределенного с некоторыми параметрами сигнала. Проведите по программе расчеты  со значениями TAU, равными 0, 5 и 10.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M3_4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 списки А и В с необязательно равными числами элементов; в функции по спискам вычисляются и возвращается список SPS со средними значениями МА, МВ, оценками дисперсий DА,DВ, а также с наибольшим и наименьшим значениями по совокупности данных из обоих списков;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 : аргументы - числовое значение х  и списки А и В; в функции по спискам находится элемент z, для которого значение |z-x| будет наименьшим, и возвращается символьное значение А, если этот элемент будет найден в списке А, или В, если он найдется в 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бинарного файла, проверяется его наличие, и если он существует, то из него считываются два списка: А и В;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применением функции 1 рассчитываются и отображаются параметры данных;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у пользователя запрашивается значение х; с применением функции 2 определяется символ, указывающий имя списка с наиболее "близким" значением и отображается на экране; эта операция повторяется до тех пор, пока пользователь в ответ на запрос не введет пустое значение.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записывает список SPS, полученный в функции 1 в текстовый файл Res000.txt.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Для проверки программы запишите в бинарный файл с некоторым именем два списка: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А: -440, -131, -456, 1419, -167, -322, -416, 1695, 421, 3209, 2665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В: 3359, 2051, 1496, 526, 2647, 4951, 10663, 7699, 5993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 введите контрольные значения х=-100 и х= 3500.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M3_5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модуль М1, содержащий две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 - список СС с числовыми или символьными значениями; по этому списку рассчитывается новый список СС1  с неповторяющимися значениями из исходного списка и числовой список СС2 с целочисленными элементами, равными числам повторений значений из СС1 в СС; эти два списка - результаты функции.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имя текстового файла, список с числовыми или символьными значениями  и целое число; элементы из входного списка должны быть записаны в указанный файл, причем число элементов в строке файла должно равняться указанному целому числу.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запрашиваться имя текстового файла с исходными данными, проверяться его наличие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считывание значений из каждой строки файла и формирование из них списка ММ;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вызов функции 1 с ММ и отображение результатов;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вызов функции 2 с передачей ей списка СС1 из функции 1 для записи в файл RES2.txt по 3 элемента в строке.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в виде графика  полученный список СС2 и записывает его в бинарный файл RES2a.bin.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Подготовьте 2 файла: один с 50 целочисленными случайными значениями из диапазона от 20 до 27, второй - с некоторым набором повторяющихся символьных значений, например, фамилий, и проверьте с ними разработанную программу.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M3_6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 - словарь с исходными данными (ключи - страны, значения - списки с 2 значениями: население, объем некоторого ресурса); функция должна создать два списка: список стран и  список с элементами - для каждой страны значение ресурса на душу населения, а также значение отношения суммарных ресурсов к суммарному населению;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функция 2: аргумент - словарь, такой же, как в функции1; функция должна построить столбиковую диаграмму, демонстрирующую распределение ресурса по странам.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бинарного файла, проверяется его наличие, и если он существует, то из него считывается объект-словарь с исходными данными;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вызывается функция 1 и отображаются результаты;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вызывается функция 2.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после завершения ее работы записывает полученные результаты в текстовый файл Res3030.txt.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Проверьте программу с данными о запасах угля в разных странах: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США 302 23.2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/>
      </w:pPr>
      <w:r>
        <w:rPr>
          <w:rFonts w:cs="Times New Roman" w:ascii="Times New Roman" w:hAnsi="Times New Roman"/>
          <w:sz w:val="28"/>
          <w:szCs w:val="28"/>
        </w:rPr>
        <w:t>Россия 146 15.1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Австралия 28 14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Китай 1443 13.3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Индия 1415 10.3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Германия 83 3.3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M3_7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три целочисленных параметра: Т1, Т2 и М; функция должна рассчитать и вернуть список СС с М неповторяющимися целыми числами в интервале значений между Т1 и Т2;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/>
      </w:pPr>
      <w:r>
        <w:rPr>
          <w:rFonts w:cs="Times New Roman" w:ascii="Times New Roman" w:hAnsi="Times New Roman"/>
          <w:sz w:val="28"/>
          <w:szCs w:val="28"/>
        </w:rPr>
        <w:t>- функция 2: аргументы - список СС с неповторяющимися целыми числами и список или кортеж КК с целыми числами; функция должна создать список НН, с числом элементов, равным длине СС, и с целыми значениями из КК, близкими к соответствующим элементам в СС; так, элемент КК[i] считается близким к элементу CC[j], если для него  абсолютная разность |KK[i]-CC[j]|  - наименьшая по всем CC[j].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запрашиваются у пользователя целочисленные границы диапазона значений Т1 и Т2; проверяется T1&lt;T2 и, если это не выполняется - запрос повторяется;</w:t>
      </w:r>
    </w:p>
    <w:p>
      <w:pPr>
        <w:pStyle w:val="Style15"/>
        <w:tabs>
          <w:tab w:val="clear" w:pos="708"/>
          <w:tab w:val="left" w:pos="1200" w:leader="none"/>
        </w:tabs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у пользователя целое число М - число значений в списке СС; если М&gt;(T2-T1), то принимается М=Т2-Т1;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1 создается и отображается список СС;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создается список КК с 500 случайными целыми числами в диапазоне значений от Т1 до Т2;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2 рассчитывается список НН; результат отображается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записывает списки КК, СС и НН в бинарный файл Res1212.bin.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Проверьте программу при двух наборах исходных данных: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Т1=34, Т2=78, М= 10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Т1=25, Т2=30, М=8.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M3_8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-функция 1: аргументы - кортеж Х с последовательностью отсчетов некоторого сигнала и два числовых параметра Т1 и Т2; в функции должен создаваться список с индексами "аномальных" отсчетов сигнала, удовлетворяющих неравенствам X&lt;T1 или X&gt;T2;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кортеж Х с отсчетами сигнала и список "аномальных" значений; в функции должен создаваться новый кортеж Х1, в котором элементы, не являющиеся "аномальными", совпадают с соответствующими элементами из Х, а "аномальные" значения заменяются по правилу: если это первый или последний элемент, то он заменяется на среднее значение по кортежу Х, а остальные - заменяются на полусумму соседних по индексу элементов.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бинарного файла с данными (кортежем); проверяется наличие файла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запрашиваются и вводятся граничные значения Т1 и Т2 с проверкой Т1,T2;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из указанного файла считывается кортеж Х с сигналом;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применением функции 1 создается список с индексами "аномальных" отсчетов; результат отображается на экране;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если список "аномальных отсчетов не пустой, то с применением функции 2 создается кортеж Х1 с "исправленным" сигналом, отображается на экране и записывается в текстовый файл Res33.txt; в ином случае выдается сообщение об отсутствии "аномальных" отсчетов.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в виде графика сигналы Х и Х1.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Подготовьте бинарный файл, в который запишите кортеж Х с  50 случайными, нормально распределенными числами с математическим ожиданием 10 и стандартным отклонением 5.  Проведите 2 расчета по программе с использованием этого файла: в первом расчете задайте Т1=5, Т2=18, а во втором - Т1=-20, Т2=50.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M3_9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список Х с последовательностью отсчетов некоторого сигнала и два числовых параметра:М1 и М2; в функции должен создаваться кортеж К с индексами "аномальных" отсчетов сигнала, для которых выполняются неравенства: X[i]-X[i-1]&lt;M1 или X[i]-X[i-1]&gt;M2.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список Х с отсчетами сигнала и кортеж К с индексами "аномальных" отсчетов; в функции должен создаваться новый список Х1, в котором элементы совпадают с элементами из Х, если те не являются "аномальными", а элементы из списка К заменяются на X[i]=0.5*(X[i-1]+X[i+1]), а если "аномальным" окажется последний элемент, то его значение заменяется на значение предпоследнего элемента.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текстового файла со значениями сигнала; проверяется наличие файла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из указанного файла считывается список Х с сигналом, причем в строках файла может быть разное число отсчетов сигнала;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запрашиваются и вводятся граничные значения М1 и М2 (с проверкой: М1&lt;M2);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применением функции 1 создается кортеж с индексами "аномальных" отсчетов; результат отображается на экране;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если кортеж "аномальных" отсчетов не пустой, то с применением функции 2 создается список Х1 с "исправленным" сигналом, отображается на экране и записывается в бинарный файл Res44.bin; в ином случае выдается сообщение об отсутствии "аномальных" отсчетов.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в виде графика сигналы Х и Х1.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Подготовьте текстовый файл, в который запишите  50 случайных, нормально распределенных чисел с математическим ожиданием 10 и стандартным отклонением 5.  Проведите 2 расчета по программе с использованием этого файла: в первом расчете задайте М1=-2, М2=5, а во втором - М1=-20, М2=50.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M3_10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два кортежа с целочисленными элементами, не обязательно одинаковой длины; в функции должен быть составлены два списка: SPS1 с элементами из двух входных кортежей, причем элементы SPS1 должны быть упорядочены по возрастанию величины, а также список SPS2 с элементами, равными 1 или 2, причем значение 1 берется в том случае, если соответствующий элемент в SPS1 взят из первого кортежа, а значение 2 - если из второго;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 - числовой список; по этому списку в функции должны быть вычислены среднее, наименьшее и наибольшее значения, медиана и оценка стандартного отклонения,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бинарного файла с данными; проверяется наличие файла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из указанного файла считываются два кортежа: KRT1 и KRT2.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применяется функция 1 к этим двум кортежам и отображаются полученные списки;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применяется функция 2 к списку SPS1 и отображаются результаты расчета;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 текстовый файл с именем Res22.txt записываются результаты расчета по функции 1 так, чтобы в каждой строке был один элемент из SPS1 и один элемент из SPS2, разделенные пробелом.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в виде графика полученный из функции 1 список SPS1.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Подготовьте бинарный файл с двумя кортежами, содержащими, соответственно, 40 и 50 случайных целочисленных элементов из диапазона значений от 20 до 45. Проверьте работу программы с этими данными.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M3_11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модуль М1, содержащий две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список или кортеж с выборкой и целочисленный параметр M; функция должна обеспечивать расчет по выборке Х величины размаха: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 xml:space="preserve">R=max(X)-min(X),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 также общего среднего значения и среднего значения  по M элементам, наиболее близким к общему среднему значению;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список или кортеж с выборкой и целочисленный параметр m; функция должна производить расчет по выборке оценки интегрального распределения случайной величины (разделить диапазон изменения Х на заданное число m равных непересекающихся интервалов с границами {X(i-1), X(i)}, i=2,3,:,m и X(1)= min(X), X(m)= max(Xj), Значение интегрального распределения для i-го интервала равно числу элементов выборки Xj&lt;=X(i) , деленному на число элементов в выборке).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еще один модуль М2, в котором должны выполняться следующие операции: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имя бинарного файла с выборкой, проверяется его наличие и при отсутствии - повторяется запрос;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выборка Х вводится из файла;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запрашиваются целочисленные параметры  - число соседей для функции 1 и число интервалов для функции 2;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последовательно вызываются функции 1 и 2;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оценка интегрального распределения отображается в виде графика;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результаты расчетов выводятся в текстовый файл Res3939.txt с соответствующими заголовками.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модуль М0 - главную программу, которая вызывает М2 и отображает результаты расчетов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Проведите расчеты при 2-х разных бинарных файлах с выборками.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M3_12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Создайте модуль М1, содержащий две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 - список SPS и бинарный ключ KL; функция должна создавать новый список с элементами из SPS, упорядоченными по возрастанию (при KL=0) или по убыванию величины (при KL=1);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 - список или кортеж; функция должна рассчитать по нему медиану и среднее значение.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 Создайте еще один модуль М2, в котором должны выполняться следующие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 запросу вводятся параметры выборки случайной величины, подчиняющейся нормальному распределению: N - число элементов выборки, M - её математическое ожидание, D2-дисперсия,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создаётся выборка с заданными параметрами,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у пользователя запрашивается значение бинарного ключа;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 помощью функции 1 по выборке рассчитывается упорядоченный ряд и по нему - медиана и среднее значение;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2 по выборке рассчитываются оценка матожидания и медиана;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исходная выборка и результаты расчета записываются в бинарный файл Res456.bin.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выборка представляется в виде графика.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результаты расчета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Проведите расчеты при 3-х разных наборах значений параметров.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M3_13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список или кортеж Х с элементами - отсчетами некоторого сигнала и числовой параметр Т; в функции создается новый список Х1 с элементами, значения которых определяются по значениям элементов из Х по правилу: X1[i]=T, если X[i]&gt;T; X1[i]=-T, если X[i]&lt;-T; в остальных случаях X1[i]=X[i];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 - список или кортеж ХХ ; в функции должно подсчитываться число элементов, удовлетворяющих неравенству XX[i]&gt;XX[i-1].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текстового файла, в котором содержатся данные для расчета; проверяется наличие файла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из файла считывается список Х;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значение параметра Т с проверкой Т&gt;0;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1 производится преобразование сигнала с записью его в новый список; отображается результат;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новому списку применяется функция 2 и отображается результат;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преобразованный сигнал записывается в бинарный файл Res55.bin.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в виде графика исходный и преобразованный сигнал.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Для проверки программы создайте 2 текстовых файла: в первый запишите 40 отсчетов синусоидального сигнала с периодом 9 и амплитудой 3.5 ; во второй - случайный, нормально распределенный сигнал с математическим ожиданием, равным 5, и стандартным отклонением, равным 7. При запуске программы с первым файлом задайте Т=2.5, со вторым - Т=6.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M3_14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модуль М1, содержащий две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 - список или кортеж с выборкой; функция должна произвести расчет по выборке списка с наименьшим и наибольшим значениями, размахом (разность наибольшего и наименьшего значений), оценкой стандартного отклонения и отношением размаха к стандартному отклонению;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список или кортеж с выборкой и целочисленный параметр m; функция должна обратиться к функции 1 и затем определить границы m непересекающихся интервалов в диапазоне величины между наибольшим и наименьшим значениями по выборке, содержащих примерно одинаковое число элементов выборки; функция должна вернуть 2 списка: со значениями границ интервалов и с числами элементов в интервалах.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еще один модуль М2, в котором должны выполняться следующие операции: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имя текстового файла с выборкой, проверяется его наличие и при отсутствии - повторяется запрос;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выборка вводится из файла и записывается в список (в строках файла может быть разное число значений, разделенных пробелами);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запрашиваются у пользователя число интервалов разбиения;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функций 1 и 2 производится определение границ интервалов и чисел элементов в них;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отображается столбиковая диаграмма с интервалами и числами элементов выборки в них.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модуль М0 - главную программу, которая вызывает М2 и отображает результаты расчета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Проведите расчеты при 2-х разных файлах с выборками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M3_15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список с отсчетами выходного сигнала SPS некоторой системы и заданное входное воздействие VH; в функции список SPS дополняется по формуле: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cs="Times New Roman" w:ascii="Times New Roman" w:hAnsi="Times New Roman"/>
          <w:sz w:val="28"/>
          <w:szCs w:val="28"/>
          <w:lang w:val="en-US"/>
        </w:rPr>
        <w:t>SPS[i]=(VH-SPS[i-1]*8)/9</w:t>
      </w:r>
    </w:p>
    <w:p>
      <w:pPr>
        <w:pStyle w:val="Style1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cs="Times New Roman" w:ascii="Times New Roman" w:hAnsi="Times New Roman"/>
          <w:sz w:val="28"/>
          <w:szCs w:val="28"/>
          <w:lang w:val="en-US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Расчеты продолжаются до тех пор, пока не окажется |SPS[i] - SPS[i-1]|&lt;0.05; удлиненный список SPS возвращается в вызывающую программу;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 - список с отсчетами сигнала; в функции должно быть выполнено отображение сигнала на графике с разметкой его осей.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создается начальный список с одним нулевым элементом;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требуемое значение ZN на выходе системы;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производится обращение к функции 1 со списком и значением ZN; отображается результирующий список;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отображается полученный сигнал путем обращения к функции 2;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запрос и обращения к функциям повторяются с изменением значения ZN до тех пор, пока не будет введено значение ZN=0.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после завершения ее работы запрашивает имя бинарного файла и записывает в него полученный сигнал.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Проверьте работу программы, задавая значения ZN, равные 6, 10, -3 и 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M3_16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имя бинарного файла, содержащего кортеж KRT с элементами-отсчетами некоторого сигнала и числовой параметр Т; в функции должны вводиться данные из файла,  вычисляться и возвращаться список SPS, элементы которого определяются по правилу: SPS[0] равен среднему значению по кортежу, SPS[i]=(KRT[i]+SPS[i-1]*T)/(1+T) (для i от 1 до длины KRT);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 - список SPS1 с числовыми значениями; по нему рассчитывается и возвращается среднее значение приращений SPS[i]-SPS[i-1] для i от 1 до длины списка.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бинарного файла с данными; проверяется наличие файла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значение параметра Т (проверить Т&gt;0);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вызывается функция 1 и отображаются результаты ее работы;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применяется функция 2 со списком, полученным из функции 1, и отображается результат ее работы.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в виде графика полученный из функции 1 список, а также выводит этот список в бинарный файл с именем RES77.bin.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Подготовьте 2 файла с исходными данными: первый - со 40 значениями : 0,0,1,1,1,:,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второй - с 40 отсчетами синусоидального сигнала с некоторым периодом и амплитудой.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M3_17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Создайте модуль М1, содержащий две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список SPS1 с числовыми значениям - отсчетами некоторого сигнала,  и параметр Alpha со значением между 0.01 и 0.99; в функции создается и возвращается новый список SPS2, в котором SPS2[0] = SPS1[0],  а остальные элементы вычисляются по формуле SPS[i]=Alpha*SPS2[i-1]+(1-Alpha)*(SPS1[i-1]-SPS2[i-1]) , где i - от 1 до длины списка SPS1;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два списка с числовыми значениями; в функции рассчитываются среднее значение разностей и средний квадрат разностей значений двух списков с одинаковыми индексами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запрашиваться имя текстового файла с исходными данными, проверяться его наличие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из указанного файла считываются и заносятся в список IS_SPS числовые данные - отсчеты некоторого сигнала (в файле они могут располагаться по несколько значений на строке);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значение параметра сглаживания ALPH, проверяется, что он больше 0 и меньше 1;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1 создается новый список SG_SPS и отображается на экране;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2 по двум этим спискам рассчитываются два указанных значения и отображаются с заголовками;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список, полученный в функции 1 записывается в бинарный файл Res3.bin.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М2, отображает оба списка из функции 1 на одном графике.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Создайте текстовый файл, в который запишите 50 случайных чисел, нормально распределенных, с некоторыми параметрами. Проведите расчеты по программе. Создайте еще один файл, в который запишите 50 случайных чисел с равномерным распределением в некотором диапазоне значений.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M3_18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два списка или кортежа - А и В; функция должна вычислить и вернуть список с 3 элементами: средние значения по каждому списку и значение Р, равное полусумме этих средних;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список или кортеж С и числовое значение порога М; в функции должны быть подсчитаны и возвращены число элементов в С, значения которых превышают значение М, и число элементов, значения которых не превышают 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бинарного файла, проверяется его наличие, и если он существует, то из него считываются два объекта-списка или кортежа: А и В;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применением функции 1 рассчитываются и отображаются средние значения и пороговое значение Р;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 поочередно применяется к объектам А и В с порогом Р, рассчитанным в функции 1; отображаются результаты расчета;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объекты А и В отображаются на одном графике с разметкой осей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записывает список, полученный в функции 1 в текстовый файл Res1234.txt.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Для проверки программы запишите в бинарный файл с некоторым именем два списка: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А: -440, -131, -456, 1419, -167, -322, -416, 1695, 421, 3209, 2665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В: 3359, 2051, 1496, 526, 2647, 4951, 10663, 7699, 5993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Проведите расчеты с этими данными.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M3_19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модуль М1, содержащий 2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 - список или кортеж с отсчетами некоторого сигнала; функция должна определить и вернуть  число элементов, значение которых превышает значение предыдущего элемента;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 - список или кортеж с последовательностью отсчетов сигнала; функция должна рассчитать  список с накопленными суммами: первый элемент равен первому элементу исходной последовательности, второй - равен сумме двух первых элементов последовательности, третий - сумме первых трех элементов и т.д.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еще один модуль М2, в котором должны выполняться следующие операции: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имя бинарного файла с выборкой, проверяется его наличие и при отсутствии - повторяется запрос;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выборка вводится из файла;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1 производится определение числа элементов со значениями, превышающими значения их предшественников;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2 рассчитывается список с кумулятивными суммами;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выборка отображается в виде графика.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модуль М0 - главную программу, которая вызывает М2 и отображает результаты расчета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Проведите расчеты при 2-х разных исходных файлах.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M3_20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ряд отсчетов некоторого сигнала и целочисленный параметр N; функция должна рассчитать и возвратить оценки средних значений М1 и М2 и дисперсий С1 и С2 по первым N отсчетам сигнала и по оставшейся его части;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функция 2: аргумент - имя текстового файла с отсчетами сигнала Х; функция должна прочитать данные из указанного файла, передать их в функцию 1, отобразить результаты расчета и по возвращенным данным рассчитать и вернуть 2 статистики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/>
      </w:pPr>
      <w:r>
        <w:rPr>
          <w:rFonts w:cs="Times New Roman" w:ascii="Times New Roman" w:hAnsi="Times New Roman"/>
          <w:sz w:val="28"/>
          <w:szCs w:val="28"/>
          <w:lang w:val="pt-BR"/>
        </w:rPr>
        <w:t>t=|M1-M2| /((C1*N+</w:t>
      </w:r>
      <w:r>
        <w:rPr>
          <w:rFonts w:cs="Times New Roman" w:ascii="Times New Roman" w:hAnsi="Times New Roman"/>
          <w:sz w:val="28"/>
          <w:szCs w:val="28"/>
        </w:rPr>
        <w:t>С</w:t>
      </w:r>
      <w:r>
        <w:rPr>
          <w:rFonts w:cs="Times New Roman" w:ascii="Times New Roman" w:hAnsi="Times New Roman"/>
          <w:sz w:val="28"/>
          <w:szCs w:val="28"/>
          <w:lang w:val="pt-BR"/>
        </w:rPr>
        <w:t>2*(NN-N))/(NN-2))0.5</w:t>
      </w:r>
    </w:p>
    <w:p>
      <w:pPr>
        <w:pStyle w:val="Style15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cs="Times New Roman" w:ascii="Times New Roman" w:hAnsi="Times New Roman"/>
          <w:sz w:val="28"/>
          <w:szCs w:val="28"/>
          <w:lang w:val="pt-BR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cs="Times New Roman" w:ascii="Times New Roman" w:hAnsi="Times New Roman"/>
          <w:sz w:val="28"/>
          <w:szCs w:val="28"/>
          <w:lang w:val="en-US"/>
        </w:rPr>
        <w:t>F=max(C1,C2)/min(C1,C2)</w:t>
      </w:r>
    </w:p>
    <w:p>
      <w:pPr>
        <w:pStyle w:val="Style1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cs="Times New Roman" w:ascii="Times New Roman" w:hAnsi="Times New Roman"/>
          <w:sz w:val="28"/>
          <w:szCs w:val="28"/>
          <w:lang w:val="en-US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текстового файла, в котором содержатся данные для расчета; проверяется наличие файла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вызывается функция 2 и затем отображается в числовом виде введенный из файла сигнал и рассчитанные статистики;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при t&gt;2 выдается сообщение: "Сигнал сильно меняется", а в ином случае: "Сигнал заметно не меняется"; при F&gt;4 выдается сообщение: "Разброс сигнала сильно меняется", а в ином случае: "Разброс сигнала заметно не меняется"; эти же сообщения должны быть записаны в текстовый файл Res101.txt.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в виде графика введенный из файла числовой ряд.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Для проверки запишите в текстовый файл числовой ряд со значениями приращений заболеваемости COVID-19 в России в январе 2022 г.: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-440, -131, -456, 1419, -167, -322, -416, 1695, 421, 3209, 2665, 3359, 2051, 1496, 526, 2647, 4951, 10663, 7699, 5993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Проверьте программу с использованием этих данных.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M3_21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имя текстового файла и 2 пороговых значения С1 и С2; из указанного файла последовательно ( по одному) считываются числовые значения Х, расположенные по одному значению на каждой строке, проверяется С1&lt;X&lt;C2 и, если неравенства не выполняются, значение Х заносится в список ХХ, являющийся результатом работы функции;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список ZZ с числовыми значениями, пороговое значение РР и указатель ВВ(со значением "истина" или "ложь"); рассчитываются число элементов списка ZZ, превышающих заданное пороговое значение (при ВВ= "истина") или не превышающих его (при ВВ= "ложь"), а также среднее значение этих элементов (результаты работы функции).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запрашиваться и вводиться имя файла с данными и значения порогов С1 и С2; проверяться наличие файла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вызываться функция 1 и отображаться результаты ее работы;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дважды вызываться функция 2 с порогами С1 и С2 и отображаться результаты ее работы.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в виде графика полученный список, а также выводит полученный в функции 1 список в бинарный файл с именем RES1.bin.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4) Подготовьте 2 файла с исходными данными и проведите расчеты с некоторыми пороговыми значениями.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M3_22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модуль М1, содержащий две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 - список или кортеж SPS с элементами случайной выборки; функция должна создать новый список с рассчитанным по выборке вариационным рядом и рассчитать по нему еще один список со средним значением, медианой и оценкой стандартного отклонения; оба списка возвращаются в вызывающую программу;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 - список или кортеж SPS с элементами случайной выборки и целочисленный параметр NINT; функция должна рассчитать по выборке гистограмму с NINT интервалами разбиения диапазона изменения случайной величины; гистограмма должна быть представлена графически на экране, а также возвращена в виде списка в вызывающую программу.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 xml:space="preserve">Создайте еще один модуль М2, в котором должны выполняться следующие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имя текстового файла с выборкой, проверяется его наличие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выборка вводится из файла и записывается в объект-список;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вызывается функция 1;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у пользователя запрашивается число NINT интервалов в гистограмме; при нарушении неравенств 1&lt;NINT&lt;12 запрос повторяется;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вызывается функция 2 с исходным списком и заданным числом интервалов;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имя бинарного файла для сохранения результатов расчета;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списки с вариационным рядом, статистическими параметрами  и гистограммой  записываются в бинарный файл.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модуль М0 - главную программу, которая вызывает М2 и отображает результаты расчета (вариационный ряд, параметры, список с гистограммой)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Проверьте программу с 2 файлами с исходными данными. В одном - выборка из 20 элементами, подчиняющимися нормальному распределению с математическим ожиданием -23 и дисперсией 100. В другом - выборка с 50 целочисленными случайными элементами из диапазона значений от -10 до +30.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M3_23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список или кортеж Х с элементами - отсчетами некоторого сигнала и числовые параметры Т1 и Т2; в функции создается новый список Х1 с элементами, значения которых определяются по значениям элементов из Х по правилу: если X[i]&gt;T1, то X1[i]=T2; если X[i]&lt;-T1, то X1[i]=-T2; в остальных случаях X1[i]=0;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 - список ХХ с числовыми элементами; в функции должны получаться два списка: СС1 - с неповторяющимися элементами из ХХ и СС2 - с числами повторений каждого элемента из СС1 в списке ХХ.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текстового файла, в котором содержатся данные для расчета; проверяется наличие файла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ввод списка из файла;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запрашиваются значения параметров Т1 и Т2 с проверкой T1&gt;T2&gt;0;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1 рассчитывается и отображается преобразованный список;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2 обрабатывается преобразованный список и отображаются результаты;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преобразованный список записывается в бинарный файл Res77.bin.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в виде графика исходный и преобразованный сигнал.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Для проверки программы подготовьте 2 текстовых файла: в первый запишите 40 отсчетов синусоидального сигнала с периодом 9 и амплитудой 3.5 ; во второй - случайный, нормально распределенный сигнал с математическим ожиданием, равным 5, и стандартным отклонением, равным 7. При запуске программы с первым файлом задайте Т1=2.5,Т2=5, со вторым - Т1=6, Т2=8.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M3_24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модуль М1, содержащий две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 - список или кортеж с выборкой; функция должна рассчитать по выборке оценки математического ожидания, дисперсии, стандартного отклонения и медианы;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 - список или кортеж с выборкой; функция должна произвести расчет по той же выборке оценки коэффициента асимметрии: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/>
      </w:pPr>
      <w:r>
        <w:rPr>
          <w:rFonts w:cs="Times New Roman" w:ascii="Times New Roman" w:hAnsi="Times New Roman"/>
          <w:sz w:val="28"/>
          <w:szCs w:val="28"/>
        </w:rPr>
        <w:t xml:space="preserve">     </w:t>
      </w:r>
      <w:r>
        <w:rPr>
          <w:rFonts w:cs="Times New Roman" w:ascii="Times New Roman" w:hAnsi="Times New Roman"/>
          <w:sz w:val="28"/>
          <w:szCs w:val="28"/>
          <w:lang w:val="pt-BR"/>
        </w:rPr>
        <w:t>ma=[(x1-Mx)3+:+xN-Mx)^3]/[(N-1)*sx^3],</w:t>
      </w:r>
    </w:p>
    <w:p>
      <w:pPr>
        <w:pStyle w:val="Style15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cs="Times New Roman" w:ascii="Times New Roman" w:hAnsi="Times New Roman"/>
          <w:sz w:val="28"/>
          <w:szCs w:val="28"/>
          <w:lang w:val="pt-BR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где Mx,sx - оценки математического ожидания и стандартного отклонения по выборке. При этом среднее значение и стандартное отклонение должны быть вычислены с помощью функции 1.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 xml:space="preserve">Создайте еще один модуль М2, в котором должны выполняться следующие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имя текстового файла с выборкой, проверяется его наличие и при отсутствии - повторяется запрос;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выборка вводится из файла и записывается в список;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функций 1 и 2 по выборке рассчитываются оценки математического ожидания, дисперсии, стандартного отклонения, медианы и коэффициента асимметрии,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 выборке рассчитывается гистограмма и отображается в виде графика на экране;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результаты расчета записываются в бинарный файл с именем Res3737.bin.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модуль М0 - главную программу, которая вызывает М2 и отображает результаты расчетов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Подготовьте 2 текстовых файла с выборками и проверьте программу.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M3_25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модуль М1, содержащий две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 - список или кортеж; функция должна рассчитать по выборке оценки математического ожидания, дисперсии, стандартного отклонения и медианы;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 - список или кортеж с выборкой; функция должна рассчитать по выборке оценку коэффициента эксцесса: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/>
      </w:pPr>
      <w:r>
        <w:rPr>
          <w:rFonts w:cs="Times New Roman" w:ascii="Times New Roman" w:hAnsi="Times New Roman"/>
          <w:sz w:val="28"/>
          <w:szCs w:val="28"/>
        </w:rPr>
        <w:t xml:space="preserve">    </w:t>
      </w:r>
      <w:r>
        <w:rPr>
          <w:rFonts w:cs="Times New Roman" w:ascii="Times New Roman" w:hAnsi="Times New Roman"/>
          <w:sz w:val="28"/>
          <w:szCs w:val="28"/>
          <w:lang w:val="pt-BR"/>
        </w:rPr>
        <w:t>me={[(x1-Mx)^4+:+(xN-Mx)^4]/(N-1)*dx^2]-3},</w:t>
      </w:r>
    </w:p>
    <w:p>
      <w:pPr>
        <w:pStyle w:val="Style15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cs="Times New Roman" w:ascii="Times New Roman" w:hAnsi="Times New Roman"/>
          <w:sz w:val="28"/>
          <w:szCs w:val="28"/>
          <w:lang w:val="pt-BR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где Mx,dx -оценки математического ожидания и дисперсии по выборке. Эти оценки должны вычисляться с помощью функции 1.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 xml:space="preserve">Создайте еще один модуль М2, в котором должны выполняться следующие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имя текстового файла с выборкой, проверяется его наличие и при отсутствии - повторяется запрос;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выборка вводится из файла и записывается в список;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функций 1 и 2 по выборке рассчитываются оценки математического ожидания, дисперсии, стандартного отклонения, медианы и коэффициента эксцесса,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 выборке рассчитывается гистограмма и отображается в виде графика на экране;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результаты расчета записываются в бинарный файл с именем Res3838.bin.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модуль М0 - главную программу, которая вызывает М2 и отображает результаты расчетов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Подготовьте 2 текстовых файла с выборками и проверьте программу.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M3_26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 - имя текстового файла с данными: в каждой строке - название города, число вузов, число студентов в каждом из этих вузов (значения разделены знаком "#"); функция должна прочитать данные из файла, создать из них 3 списка, соответственно, с названиями городов, с числами вузов и со списками чисел студентов - эти списки возвращаются в вызывающую программу;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- 3 списка, аналогичных результатам функции 1; функция должна создать и вернуть словарь с ключами - названиями городов и значениями - списками с  числом вузов в городе и общим числом студентов.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имя файла с данными, проверяется его наличие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вызывается функция 1 и отображаются ее результаты;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вызывается функция 2 со списками, полученными из функции 1, и отображается полученный словарь.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М2, отображает в виде столбиковой диаграммы  числа вузов в городах и записывает словарь из функции 2 и списки из функции 1 в бинарный файл с именем, совпадающим с именем текстового файла с исходными данными и с расширением bin,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Проверьте работу функции с файлом, в который запишите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Нижний Новгород#6#23000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Краснодар#3#15600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Тамбов#2#12800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Брянск#3#17700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M3_27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модуль М1, содержащий 2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 - список или кортеж с выборкой; определение по списку или кортежу номеров элементов с наименьшим и наибольшим значениями;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список или кортеж с выборкой и целочисленный параметр N; функция должна разделить выборку на непересекающиеся группы, содержащие по заданному числу N элементов с последовательными индексами (в последней группе число элементов может быть меньше N), и расчет по группам среднего значения их элементов; значения средних возвращаются в вызывающую программу в виде списка;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еще один модуль М2, в котором должны выполняться следующие операции: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имя бинарного файла с выборкой, проверяется его наличие и при отсутствии - повторяется запрос;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выборка вводится из файла;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1 производится определение номеров наименьшего и наибольшего элементов;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отображается число элементов в считанной последовательности и запрашивается у пользователя число элементов N для формирования групп;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2 рассчитывается список со средними значениями по группам 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на графике отображается исходная выборка.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модуль М0 - главную программу, которая вызывает М2 и отображает результаты расчета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Проведите расчеты при 2-х разных исходных файлах.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M3_28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словарь СС со значениями - числовыми списками и целочисленная переменная НН; в функции должен быть сформирован список с элементами, взятыми из списков-значений словаря со значением индекса, равным НН;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 - список АА с числовыми значениями; в функции должен быть рассчитан список со значениями среднего, наименьшего, наибольшего значения, медианы и оценки стандартного отклонения по элементам АА.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бинарного файла, в котором содержится множество MNZ с символьными элементами; проверяется наличие файла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вводится множество из бинарного файла;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целое число ЕЕ с возможными значениями от 2 до 10 (с проверкой):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создается словарь CC с ключами из множества MNZ и значениями - списками с числом элементов, равным ЕЕ, и значениями, полученными с помощью датчика псевдослучайных целых чисел из диапазона значений от 3 до 5; отображение словаря;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 цикле со значениями НН от 1 до ЕЕ производится обращение к функции 1 со словарем CC и затем с полученным списком - обращение к функции 2 с накоплением результатов в кортеже (элементы кортежа - списки из функции 2); отображение кортежа;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запись кортежа в текстовый файл Res3232.txt - по 1 элементу-списку на строке.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в виде столбиковой диаграммы средние значения из полученного кортежа.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Создайте множество MNZ с 5 элементами - вашей фамилией и 4 фамилиями студентов из вашей группы - и запишите в бинарный файл. Проведите контрольные расчеты по программе со значениями ЕЕ, равными 4 и 6.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M3_29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модуль М1, содержащий две функции: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аргументы - имя текстового файла с данными и целочисленный параметр m; функция должна ввести числовой ряд Х из файла, разделить его на m примерно одинаковых частей со смежными элементами, рассчитать по каждой части оценку дисперсии и вычислить статистику, равную отношению наибольшей оценки дисперсии к среднему значению всех оценок; после этого вернуть числовой ряд Х, оценки дисперсий и вычисленную статистику;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2: аргументы - числовой ряд и числовое пороговое значение; функция должна представить числовой ряд и порог на общем графике с разметкой осей.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2) Создайте еще один модуль М2, в котором должны выполняться операции: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имя текстового файла, в котором содержатся данные для расчета; проверяется наличие файла и при отсутствии - повторение запроса;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 вводится число m частей ряда с проверкой 0&lt;m&lt;10;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обработка содержимого файла с помощью функции 1 и отображение полученных результатов;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запрос у пользователя порогового значения статистики P;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функции 2 отображение на графике полученных в функции 1 оценок дисперсии и введенного порога;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запись оценок дисперсий в бинарный файл Res99.bin.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модуль М0 - главную программу, которая вызывает М2 и отображает в виде графика введенный из файла числовой ряд.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Для проверки запишите в текстовый файл числовой ряд со значениями приращений заболеваемости COVID-19 в России в январе 2022 г.: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-440, -131, -456, 1419, -167, -322, -416, 1695, 421, 3209, 2665, 3359, 2051, 1496, 526, 2647, 4951, 10663, 7699, 5993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Проверьте программу, задавая число интервалов, равное 6, и порог, равный 1500000.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M3_30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модуль М1, содержащий две функции: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1: аргумент - список или кортеж с выборкой наблюдений; функция должна произвести расчет по выборке оценок  математического ожидания, стандартного отклонения, медианы, наименьшего и наибольшего значений и вернуть их в виде списка в вызывающую программу;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функция 2; аргументы - список или кортеж с выборкой наблюдений и целочисленный параметр m; функция должна произвести расчет по этой выборке гистограммы распределения случайной величины с m интервалами и вернуть ее в виде списка в вызывающую программу.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еще один модуль М2, в котором должны выполняться следующие операции: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имя текстового файла с выборкой, проверяется его наличие и при отсутствии - повторяется запрос;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выборка вводится из файла и записывается в список (в строках файла может быть разное число значений, разделенных пробелами);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запрашивается число интервалов для гистограммы (с проверкой его принадлежности к интервалу от 2 до 10);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 помощью функций 1 и 2 по выборке рассчитывается оценки статистических параметров случайной величины;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гистограмма отображается на экране в виде диаграммы;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рассчитанные значения  записываются в бинарный файл Res1010.bib.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модуль М0 - главную программу, которая вызывает М2 и отображает результаты расчета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Проведите расчеты с 2 файлами с исходными данными.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cc" w:characterSet="windows-1251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Courier New">
    <w:charset w:val="cc" w:characterSet="windows-1251"/>
    <w:family w:val="modern"/>
    <w:pitch w:val="default"/>
  </w:font>
</w:fonts>
</file>

<file path=word/settings.xml><?xml version="1.0" encoding="utf-8"?>
<w:settings xmlns:w="http://schemas.openxmlformats.org/wordprocessingml/2006/main">
  <w:zoom w:percent="75"/>
  <w:defaultTabStop w:val="708"/>
  <w:autoHyphenation w:val="true"/>
  <w:hyphenationZone w:val="0"/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HK" w:cs="Free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Style15">
    <w:name w:val="Текст"/>
    <w:basedOn w:val="Normal"/>
    <w:qFormat/>
    <w:pPr/>
    <w:rPr>
      <w:rFonts w:ascii="Courier New" w:hAnsi="Courier New" w:cs="Courier New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86</TotalTime>
  <Application>LibreOffice/25.2.3.2$Linux_X86_64 LibreOffice_project/520$Build-2</Application>
  <AppVersion>15.0000</AppVersion>
  <Pages>28</Pages>
  <Words>6632</Words>
  <Characters>37655</Characters>
  <CharactersWithSpaces>43983</CharactersWithSpaces>
  <Paragraphs>398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2022-08-31T10:01:00Z</dcterms:created>
  <dc:creator>SunCheek</dc:creator>
  <dc:description/>
  <cp:keywords/>
  <dc:language>en-US</dc:language>
  <cp:lastModifiedBy>SunCheek</cp:lastModifiedBy>
  <dcterms:modified xsi:type="dcterms:W3CDTF">2022-12-17T11:15:00Z</dcterms:modified>
  <cp:revision>3</cp:revision>
  <dc:subject/>
  <dc:title>Тест по модулю 3</dc:title>
</cp:coreProperties>
</file>