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Тест по модулю 2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[13, 22, 27, 26, 25, 24, 16, 18, 12, 11, 23, 3, 5, 21, 4, 14, 9, 29, 28, 2, 17, 20, 8, 15, 6, 19, 10, 30, 7, 1]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M2_1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Запросите у пользователя и введите имя и число элементов кортежа (от 10 до 100). Проверьте введенное число элементов на соответствие заданному диапазону значений и, при необходимости, повторите ввод.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кортеж с заданными при вводе именем и числом элементов. Элементами должны быть случайные целые числа  в диапазоне от 101 до 201.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Запишите кортеж в текстовый файл с некоторым именем по одному элементу на строке.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Удалите из памяти все созданные объекты-переменные.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Прочитайте из файла элементы,  подсчитайте их сумму и отобразите на экране по шаблону: "Сумма элементов кортежа = &lt;рассчитанное значение&gt;".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M2_2</w:t>
      </w:r>
    </w:p>
    <w:p>
      <w:pPr>
        <w:pStyle w:val="Style15"/>
        <w:rPr/>
      </w:pPr>
      <w:r>
        <w:rPr>
          <w:rFonts w:cs="Times New Roman" w:ascii="Times New Roman" w:hAnsi="Times New Roman"/>
          <w:sz w:val="28"/>
          <w:szCs w:val="28"/>
        </w:rPr>
        <w:t>1)</w:t>
        <w:tab/>
        <w:t xml:space="preserve">Запросите у пользователя и введите две границы: </w:t>
      </w:r>
      <w:r>
        <w:rPr>
          <w:rFonts w:cs="Times New Roman" w:ascii="Times New Roman" w:hAnsi="Times New Roman"/>
          <w:sz w:val="28"/>
          <w:szCs w:val="28"/>
          <w:lang w:val="en-US"/>
        </w:rPr>
        <w:t>XL</w:t>
      </w:r>
      <w:r>
        <w:rPr>
          <w:rFonts w:cs="Times New Roman" w:ascii="Times New Roman" w:hAnsi="Times New Roman"/>
          <w:sz w:val="28"/>
          <w:szCs w:val="28"/>
        </w:rPr>
        <w:t xml:space="preserve"> и XU  интервала значений некоторой переменной.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 xml:space="preserve">Создайте список с 59 случайными равномерно распределенными числами из заданного пользователем диапазона значений. 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Разделите этот диапазон на 5 одинаковых непересекающихся интервалов и подсчитайте число элементов списка в каждом таком интервале. Отобразите результат на экране.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Для контроля рассчитайте сумму чисел элементов и отобразите по шаблону: "Общее число элементов в списке =ХХ".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Выведите список в текстовый файл по 4 числа на строке с разделением их запятыми.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M2_3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1) Создайте список с 5 фамилиями сотрудников некоторой фирмы (фамилии придумайте сами). Создайте кортеж с 5 числовыми элементами - окладами сотрудников из списка.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 Запросите у пользователя и введите символьную строку с названием фирмы (латиницей). Удалите из названия пробелы.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Создайте словарь с именем - названием фирмы, ключами - фамилиями сотрудников из списка и значениями - их окладами из кортежа. Отобразите словарь.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Рассчитайте среднее значение оклада сотрудников фирмы и отобразите с заголовком.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 Запишите список, кортеж и словарь в бинарный файл с именем - названием фирмы и расширением '.bin'.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M2_4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словарь с 7 элементами, в которых ключами являются логины пользователей, а значениями - их пароли.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Запросите у пользователя логин и пароль, проверьте их наличие в качестве элемента словаря. Если такой элемент найден, выдайте сообщение "Access granted", иначе - "Access denied".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Запишите словарь в бинарный файл и после этого удалите словарь из памяти.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Прочитайте словарь из файла. Отобразите его на экране.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Запросите у пользователя логин и пароль нового пользователя и добавьте соответствующий элемент в словарь.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M2_5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словарь с 20 элементами, в которых ключом является буква латинского алфавита, а значением - случайное, нормально распределенное число с математическим ожиданием 10 и стандартным отклонением 8.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 xml:space="preserve">Запросите у пользователя имя бинарного файла для вывода словаря. Выведите словарь в этот файл. После этого удалите словарь из памяти.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Восстановите словарь чтением его элементов из файла.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По значениям из словаря рассчитайте оценку их математического ожидания, а также их наименьшее и наибольшее значения. Отобразите результат на экране.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Создайте список, в который включите значения из словаря, не превышающие рассчитанной оценки математического ожидания.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M2_6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список с 50 целыми числами из интервала значений от 12 с шагом 4. Создайте кортеж с 25 числами, случайно отобранными из списка.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Выведите элементы кортежа в текстовый файл по 5 чисел в строке с разделителем -"запятая". Имя файла выберите сами.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Удалите из памяти ранее созданные список и кортеж.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Прочитайте данные из файла с записью их в кортеж. Отобразите кортеж на экране по 5 чисел в строке.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По значениям кортежа рассчитайте число элементов, не превышающих пороговое значение, запрашиваемое у пользователя,  и число элементов, больше этого значения. Отобразите результат одной строкой на экране.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M2_7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 помощью текстового редактора создайте текстовый файл с некоторым именем, в котором будет 4 строки и на каждой строке будет по 3 числа, разделенных запятыми.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Запросите у пользователя и введите имя файла с данными для обработки. Обеспечьте вывод сообщения при вводе пустой строки и повторный ввод.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Введите данные из указанного файла и представьте их в виде списка.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Рассчитайте по введенным данным среднее значение синусов элементов списка.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Выведите рассчитанное значение на экран по шаблону: " По &lt;число элементов в списке&gt; элементам среднее синусов = &lt;рассчитанное среднее&gt;". При этом значение среднего должно быть округлено до двух знаков после точки.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M2_8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множество с 40 элементами - случайными  числами, равномерно распределенными на интервале от -20 до +10. Числа должны быть округлены до двух знаков после точки.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Запросите у пользователя и введите имя бинарного файла для сохранения множества. Если во введенном имени есть пробелы, замените их на пустые строки.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Запишите множество в бинарный файл с указанным именем.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Удалите из памяти созданное множество.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Прочитайте множество из файла и рассчитайте по его элементам среднее значение. Отобразите его на экране по шаблону: " По &lt;число элементов&gt; среднее = &lt;рассчитанное значение&gt;". Выводимое среднее округлить до двух знаков после точки.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M2_9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список с 40 элементами - случайными вещественными числами, равномерно распределенными на интервале от -10 до +25. Числа должны быть округлены до трех знаков после точки.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Запросите у пользователя и введите два целых числа: N1 и N2 (оба в диапазоне от 1 до 40 и должно быть N1&lt;N2). Проверьте выполнение этих условий и при невыполнении - сообщите об ошибке и повторите ввод.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Рассчитайте по элементам списка, начиная с N1 и до N2 среднее значение и вывести его на экран по шаблону: "Для элементов с &lt;N1&gt; по &lt;N2&gt; среднее = &lt;рассчитанное среднее значение&gt;". Значение среднего округлите до двух знаков после точки.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Выведите элементы списка с N1 и до N2 в текстовый файл с некоторым именем и с размещением по два элемента на строке с разделителем "," (запятая).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M2_10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словарь с 3 элементами: ключи -  OTDEL, SOTRUD, DOLZHN, значения - списки, соответственно отделов предприятия (3-4 отдела с наименованиями вида "Отдел1":), список сотрудников (3-4 фамилии), список должностей сотрудников.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Запросите у пользователя и введите 3 целых числа: номер отдела по списку, порядковый номер сотрудника по списку, порядковый номер должности. Проверьте соответствие введенных чисел числу соответствующих элементов списков. При отсутствии соответствия повторить ввод.</w:t>
      </w:r>
    </w:p>
    <w:p>
      <w:pPr>
        <w:pStyle w:val="Style15"/>
        <w:tabs>
          <w:tab w:val="clear" w:pos="708"/>
          <w:tab w:val="left" w:pos="480" w:leader="none"/>
        </w:tabs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Выведите на экран сообщение по шаблону: " Отдел: &lt;название отдела из списка&gt;, сотрудник: &lt;ФИО сотрудника из списка&gt;, должность: &lt;название должности из списка&gt; в соответствии с выбором пользователя и со значениями из словаря.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Запишите это же сообщение в текстовый файл с некоторым именем в режиме добавления строки.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Удалите из памяти все созданные объекты-переменные.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M2_11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Запросите у пользователя и введите имя функции из библиотеки math для обработки данных.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кортеж с 20 случайными равномерно распределенными числами из диапазона значений от 11 до 40.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Напишите инструкцию создания списка, содержащего значения, равные результату вычисления заданной пользователем функции от соответствующих элементов кортежа.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Выведите кортеж и результирующий список в бинарный файл с любым именем.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Рассчитайте среднее значение разностей элементов списка, находящихся на соседних четных и нечетных позициях. Отобразите результат на экране.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M2_12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список с 25 случайными элементами, подчиняющимися нормальному распределению с математическим ожиданием -6.7 и стандартным отклонением 1.23. Округлите значения элементов до 3-х знаков после точки.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Из элементов списка с нечетными индексами сформируйте кортеж и запишите его в бинарный файл. Остальные элементы запишите в текстовый файл по одному числу на строке.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Удалите из памяти список и кортеж.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Прочитайте числа из текстового  файла с записью их в список. Рассчитайте сумму элементов списка. Отобразите результат расчета по шаблону: " Сумма элементов списка=&lt;значение&gt; единиц". Выводите значение с точностью до одного знака после точки.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Запишите это же сообщение в текстовый файл с именем, совпадающим с именем бинарного файла, и с расширением ТХТ.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M2_13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множество с 15 элементами - целыми нечетными уникальными числами в диапазоне значений от 147 до 263.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Запросите у пользователя имя файла для вывода и запишите множество в бинарный файл с заданным именем.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Уберите из памяти ранее созданное множество.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Прочитайте из бинарного файла множество в новый объект.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Превратите введенное множество в список, упорядоченный по возрастанию его элементов. Отобразите список на экране по шаблону: "элемент №&lt;номер элемента&gt; = &lt;значение элемента&gt;"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M2_14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кортеж с 8 разными названиями городов России. Напишите инструкцию создания списка с 5 городами, случайно отобранными из кортежа.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Запросите у пользователя имя текстового файла и сохраните в нем созданный список - по два города на строке.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Создайте список с 30 целыми случайными десятичными числами из интервала значений от 100 до 200. Определите по нему, сколько значений попадает в интервал от 130 до 170. Выведите результат на экран.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Определите, сколько в списке четных и сколько нечетных чисел. Отобразите результат в виде одной строки на экране.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Прочитайте данные из ранее созданного текстового файла и отобразите их на экране так, как они лежат в файле под общим заголовком: "Города России".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M2_15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словарь с 10 элементами: ключи - фамилии студентов, значения - целые, случайные числа в диапазоне от 1 до 100.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Запишите словарь в бинарный файл.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Удалите словарь из памяти.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Прочитайте словарь из файла и удалите из него два элемента: первого и последнего студента.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Выведите на экран элементы полученного словаря в виде строк по шаблону: "Студент &lt;ключ из словаря&gt; : &lt;значение из словаря&gt;"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M2_16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множество с 5 элементами - вашей фамилией и фамилиями других студентов вашей группы.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Запросите у пользователя и введите имя файла вывода. Запишите множество в бинарный файл с заданным при вводе именем.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Удалите множество из памяти.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Создайте список с 5 случайными целыми числами из интервала от 1 до 100.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Прочитайте множество из файла и на его основе создайте словарь, в котором ключами были бы фамилии студентов, а значениями - числа из списка.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M2_17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Запросите у пользователя и введите символьную строку, содержащую некоторое алгебраическое выражение с некоторыми объектами.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 xml:space="preserve">Задайте значения входящих в выражение объектов и обеспечьте вычисление введенного выражения.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Отобразите полученный результат на экране по шаблону: "Выражение: &lt;введенное выражение&gt; : результат вычисления = &lt;полученный результат&gt;"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Запишите в текстовый файл: на первой строке - введенное выражение, на второй строке - результат его вычисления.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Удалите из памяти созданные объекты-переменные.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M2_18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 Запросите у пользователя и введите символьную строку с некоторым числом числовых элементов, разделенных знаком '#';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 Создайте кортеж KRT с элементами - числами из введенной символьной строки. Определите число элементов. Отобразите кортеж и это число.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Определите наименьшее Xmin и наибольшее Xmax значения из кортежа. Отобразите их на экране. Рассчитайте два пороговых значения: Т1=0.9*Xmin +0.1*Xmax и T2=0.9*Xmax-0/1*Xmin.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Определите число элементов кортежа, значения которых находятся между этими порогами. Отобразите результат.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 Запишите кортеж в текстовый файл M229.txt по два значения в строке с разделителем - запятая.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M2_19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 Запросите у пользователя целое число N со значением из диапазона от 10 до 70 (проверить и при необходимости переспросить).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 Создайте список SPS1 с N значениями от -25 с шагом 3. Рассчитайте сумму его элементов. Отобразите список и сумму на экране.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Устраните из списка каждый 4-й элемент, переписав их в отдельный список SPS2. Проверьте, что сумма элементов SPS1 и SPS2 равна ранее рассчитанной сумме.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Запросите у пользователя имя текстового файла для вывода результатов.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 Запишите в текстовый файл с указанным именем данные из SPS1 по 3 элемента на строке, разделенные пробелом. Затем в этот же файл допишите данные из SPS2 с новой строки также по 3 элемента на строке.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M2_20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кортеж с элементами - числами: -0.25, -0.20, -0.15,:,0.45,0.50.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 xml:space="preserve"> Запишите элементы кортежа в текстовый файл по два элемента на строке с разделителем "," (запятая).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Удалите кортеж из памяти.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Прочитайте из созданного файла 7 первых элементов и сформируйте из них множество.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5) </w:t>
        <w:tab/>
        <w:t>Создайте из множества два списка: первый - с первыми 3 элементами и второй - с остальными 4 элементами.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M2_21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Запросите у пользователя и введите целое число, которое должно быть в диапазоне от 10 до 50. При нарушении этого условия выдайте сообщение об ошибке и повторите ввод.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список со случайными, нормально распределенными числами (среднее значение=-1.6, стандартное отклонение=3). Число элементов в списке должно равняться ранее введенному числу. Числа должны быть округлены до трёх знаков после точки.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По элементам списка рассчитайте среднее значение тангенсов элементов. Выведите рассчитанное значение на экран по шаблону: "По &lt;число элементов&gt; элементам среднее тангенсов = &lt;рассчитанное среднее&gt;". Выводимое среднее значение должно быть округлено до 4-х знаков после точки.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Выведите элементы списка в текстовый файл с некоторым именем по 3 элемента в строке с разделителем "," (запятая).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M2_22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список с вашей фамилией и 3 фамилиями других студентов вашей группы и список с 4 элементами - средними баллами этих студентов.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Запросите у пользователя и введите имя словаря, который далее будет создаваться. Удалите из этого имени возможные пробелы.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Создайте словарь с введенным именем, в котором ключами будут фамилии студентов из первого списка, а значениями - их средние баллы.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Выведите словарь в бинарный файл с некоторым именем.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Рассчитайте общий средний балл по группе из 4-х указанных студентов. Отобразите рассчитанное значение по шаблону "Общее среднее =&lt;рассчитанное значение&gt;". Выводимое значение округлить до 1 цифры после точки.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M2_23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список с 40 элементами - случайными, нормально распределенными вещественными числами со средним значением -25 и стандартным отклонением 15. Числа должны быть округлены до 3 цифр после точки.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Запросите у пользователя и введите перечень интересующих пользователя номеров элементов из созданного списка.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Выведите указанные в перечне элементы списка в текстовый файл с некоторым именем по одному на строке.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Удалите список и перечень из памяти.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Введите список из созданного файла и рассчитайте сумму синусов его элементов.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M2_24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словарь с 4 элементами: ключи - Товары, Артикулы, Количества, Стоимости; значения - списки по 3 элемента в каждом, соответственно с названиями товаров и другими характеристиками.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Запросите у пользователя и введите порядковый номер интересующего его товара. Проверьте нахождение его значения в диапазоне от 1 до 3. Если это не выполняется  - повторяйте ввод.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Запишите в дополняемый текстовый файл с некоторым именем строку вида: "Товар: &lt;Название выбранного пользователем товара&gt;, Артикул: &lt;код артикула&gt;, Количество: &lt;количество товара&gt;, Стоимость: &lt;стоимость выбранного товара&gt;"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Замените в словаре для ключа "Количество" значение указанного во вводе элемента в списке на 0.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Удалите из памяти созданный словарь.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M2_25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 xml:space="preserve">Создайте список с 10 элементами - комплексными числами, у которых вещественная и мнимая части - случайные целые числа в диапазоне значений [-10, 30].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Запросите у пользователя имя текстового файла для вывода.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Запишите список в этот файл по одному числу на строке.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Удалите список из памяти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 xml:space="preserve">Прочитайте содержимое файла в новый список 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M2_26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список с 50 числовыми элементами - равномерно распределенными случайными числами в интервале от 20 до 90. Элементы должны быть округлены до 3-х знаков после точки.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Запросите у пользователя выражение для расчета. В ответ на запрос введите выражение: логарифм натуральный(x)-синус(x/100).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 xml:space="preserve">Создайте новый список, элементы которого вычислите с использованием введенного выражения, в котором в качестве x будут браться соответствующие элементы из ранее созданного списка. Эти значения также надо округлить до 3-х знаков после точки.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Выведите элементы второго списка в текстовый файл по одному на строке.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Удалите из памяти созданные списки.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M2_27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 xml:space="preserve">Запросите у пользователя и введите 3 числа: целое число - в диапазоне значений от 10 до 200, два вещественных числа в диапазоне значений от +10 до +100. 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Создайте множество с числом элементов, равным введенному целому числу. Элементами множества должны быть вещественные случайные числа, подчиняющиеся нормальному распределению со средним значением и стандартным отклонением, равными введенным вещественным числам. Числа должны быть округлены до двух знаков после точки.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Сохраните созданное множество в бинарном файле с некоторым именем.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Удалите из памяти созданное множество и  введенные числа.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Прочитайте множество из файла и рассчитайте по его элементам среднее значение.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M2_28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 Запросите у пользователя ввод целого числа. Введенное число запишите в список. Повторяйте запрос, ввод и запись числа в список до тех пор, пока пользователь не введет значение 666. После завершения вводов отобразите список.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 Запишите список в текстовый файл Res230.txt по 2 числа на строке с разделителем - пробел.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 Уберите список из рабочего пространства. Напишите инструкцию проверки отсутствия списка в памяти.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 Прочитайте данные из созданного файла с записью во множество. Отобразите полученное множество.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 Рассчитайте и отобразите среднее значение по множеству.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M2_29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словарь с 4 элементами. Ключи элементов: Институт, Кафедра, Группа, Студенты. Значения - списки из 3-4 элементов. Например, "Институт":[АВТИ, ИЭЭ, ИРЭ].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Запросите у пользователя и введите значение ключа словаря. Проверьте его наличие среди существующих значений ключей. При отсутствии - выдайте сообщение и повторите запрос.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Отобразите на экране значения для указанного пользователем ключа по шаблону: "Ключ = &lt;Указанное значение ключа&gt; : Значения = &lt;Список значений ключа&gt;"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Запишите словарь в бинарный файл с некоторым именем.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Удалите словарь из памяти.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M2_30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1)</w:t>
        <w:tab/>
        <w:t>Создайте список с 20 случайными числами, равномерно распределенными в диапазоне от 0.15 до 0.27 и округленными до 3-х знаков после точки.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2)</w:t>
        <w:tab/>
        <w:t>На основе первого списка создайте новый список, в который включите из первого списка все элементы, не превышающие 0.22. Формально определите число элементов во втором списке.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3)</w:t>
        <w:tab/>
        <w:t>Запишите первый список в бинарный файл. Запишите второй список в текстовый файл так, чтобы каждый элемент находился на отдельной строке.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4)</w:t>
        <w:tab/>
        <w:t>Удалите из памяти ранее созданные списки.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5)</w:t>
        <w:tab/>
        <w:t>Создайте новый список, прочитав в него элементы из нечетных строк текстового файла.</w:t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15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 New Roman">
    <w:charset w:val="cc" w:characterSet="windows-1251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Courier New">
    <w:charset w:val="cc" w:characterSet="windows-1251"/>
    <w:family w:val="modern"/>
    <w:pitch w:val="default"/>
  </w:font>
</w:fonts>
</file>

<file path=word/settings.xml><?xml version="1.0" encoding="utf-8"?>
<w:settings xmlns:w="http://schemas.openxmlformats.org/wordprocessingml/2006/main">
  <w:zoom w:percent="75"/>
  <w:defaultTabStop w:val="708"/>
  <w:autoHyphenation w:val="true"/>
  <w:hyphenationZone w:val="0"/>
  <w:compat>
    <w:compatSetting w:name="compatibilityMode" w:uri="http://schemas.microsoft.com/office/word" w:val="1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HK" w:cs="Free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Style14">
    <w:name w:val="Основной шрифт абзаца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Style15">
    <w:name w:val="Текст"/>
    <w:basedOn w:val="Normal"/>
    <w:qFormat/>
    <w:pPr/>
    <w:rPr>
      <w:rFonts w:ascii="Courier New" w:hAnsi="Courier New" w:cs="Courier New"/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9</TotalTime>
  <Application>LibreOffice/25.2.3.2$Linux_X86_64 LibreOffice_project/520$Build-2</Application>
  <AppVersion>15.0000</AppVersion>
  <Pages>13</Pages>
  <Words>2796</Words>
  <Characters>16016</Characters>
  <CharactersWithSpaces>18653</CharactersWithSpaces>
  <Paragraphs>180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2022-08-31T09:58:00Z</dcterms:created>
  <dc:creator>SunCheek</dc:creator>
  <dc:description/>
  <cp:keywords/>
  <dc:language>en-US</dc:language>
  <cp:lastModifiedBy>SunCheek</cp:lastModifiedBy>
  <dcterms:modified xsi:type="dcterms:W3CDTF">2022-12-14T13:34:00Z</dcterms:modified>
  <cp:revision>3</cp:revision>
  <dc:subject/>
  <dc:title>Тест по модулю 2</dc:title>
</cp:coreProperties>
</file>