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Тест по модулю 1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[29, 30, 10, 25, 4, 28, 19, 26, 8, 24, 18, 3, 22, 20, 17, 7, 13, 21, 23, 2, 15, 6, 12, 14, 9, 11, 1, 5, 27, 16]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Почему текстовый редактор оболочки IDLE предпочтителен при написании программ на языке Python?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Создайте объект - символьную строку с текстом данного предложения. Напишите инструкции, заменяющие дефис, точку и запятую на знаки пробелов.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Напишите инструкцию создания списка с отдельными словами из строки символов. Подсчитайте число слов в списке.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Напишите инструкции создания  списка с целочисленными элементами, значения которых равны числу символов в соответствующих словах из первого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Подсчитайте среднюю длину слов в рассматриваемом предложении.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За счет чего ускоряется создание прикладных программ при использовании языка Python по сравнению с такими языками, как C++ или Java?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Создайте объект-множество с 3 элементами - кортежами, в каждом из которых названия 2-3 некоторых продуктов.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Напишите инструкцию, создающую из множества общий список с названиями продуктов. Формально определите число элементов в получившемся списке.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Напишите инструкции, преобразующие множество в список списков (элементы-кортежи должны быть превращены в списки). Отобразите класс получившегося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Добавьте в список из п.3 продукт "осетрина" и после этого  превратите его в новое множество.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 можно запустить на выполнение программу, исходный код которой находится в текстовом файле?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объект-словарь с 6 элементами: ключи - названия звеньев в схеме регулятора ("инерционное звено1",:) (названия могут повторяться с точностью до порядкового номера), значения - список параметров соответствующего звена.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увеличить в два раза второй параметр инерционного звена в словаре. Отобразите на экране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Напишите инструкции, позволяющие создать список названий звеньев из словаря. Преобразуйте этот список во множество. Отобразите полученный объект. Добавьте к полученному множеству элемент "гистерезис".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инструкцию, позволяющую подсчитать число элементов в схеме. Удалите из словаря один из его элементов. Отобразите результат.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 установить рабочий (текущий) каталог в среде? Какую пользу можно получить от такой установки?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Напишите инструкции, обеспечивающие подсчет числа букв (без запятой, скобок и пробелов) в данном предложении. Отобразите результат с использованием формата по шаблону: " в предложении ХХ букв".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числовой объект со значением 2345. Поочередно представьте и отобразите на экране это число в двоичном, восьмеричном и шестнадцатеричном виде. Определите класс созданного объекта и отобразите список его атрибутов. Напишите инструкцию определения числа разрядов в двоичном представлении числа.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Создайте объект со значением {-45,78,90,-3,56}. Определите класс этого объекта. Атрибуты объекта запишите в объект-кортеж. Напишите инструкцию, позволяющую проверить наличие метода clear у этого кортежа.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Подсчитайте сумму элементов в объекте, созданном в п.4. Отобразите результат по шаблону: "Сумма элементов=ХХХ".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Для чего предназначено предложение "Окно (Window)" главного меню?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объект-словарь с 8 элементами: ключи - фамилии студентов группы, значения - средние баллы по итогам сессии.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Пополните словарь еще двумя элементами. Отобразите получившийся объект. Напишите инструкцию, позволяющую для указанного студента из словаря получить значение его среднего балла. Напишите инструкцию для получения списка всех студентов, представленных в словаре.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У одного из студентов средний балл оказался на 0.2 меньше указанного в словаре. Напишите инструкцию, исправляющую это значение в словаре. Отобразите полученный объект. Напишите инструкцию, вычисляющую общий средний балл для всех студентов, представленных в словаре.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Создайте список из названий 4-х учебных дисциплин и список с числом часов в неделю на изучение каждой из 4-х дисциплин. Напишите инструкцию, позволяющую создать словарь, объединяющий эти два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Как расшифровывается аббревиатура IDLE? Какую роль играет эта компонента в среде программирования Python?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Создайте объект-словарь с 3 элементами, в которых ключами являются строки с названиями профессий, а значениями - списки с элементами: средняя зарплата по соответствующей профессии, вероятность устроиться на работу и возможность профессионального роста (логическое значение). Значения придумайте самостоятельно.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объект-строку с названием одной из профессий и напишите инструкцию, позволяющую для этого объекта определить из словаря список с ее характеристиками.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Напишите инструкцию, создающую на основе словаря список со значениями средних зарплат по представленным в словаре профессиям.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Напишите инструкцию, вычисляющую среднюю вероятность трудоустройства по представленным в словаре профессиям.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 работать со средой без использования интерактивной оболочки IDLE?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объект-словарь с 7 элементами: ключи - названия (аббревиатура) вузов, значения - число студентов (задать произвольно).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 xml:space="preserve">Напишите инструкцию, позволяющую вычислить общее число студентов в двух указываемых вузах из словаря.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значения из словаря в список и, затем, список - в строку. Отобразите полученные объекты. Получите новый список, разделением строки на части по разделителю: ",".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 xml:space="preserve">Используя операцию подстановки, отобразить рассчитанное число студентов в 2-х вузах по шаблону: "Число студентов в &lt;название вуза 1&gt; и &lt;название вуза 2&gt; =:".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При каких условиях можно создавать программы для среды Python с помощью других текстовых редакторов? Назовите примеры таких редакторов.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объект, содержащий текст задания данного пункта. Создайте новый объект, в который включите из первого объекта только слова, находящиеся на четных позициях. Напишите инструкции определения класса созданного объекта и списка его атрибутов.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кортеж, содержащий слова из итогового созданного объекта в п.2. Напишите инструкции подсчета числа слов и отобразите с использованием формата результат на экране по шаблону: "в кортеже ХХ элементов".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Напишите инструкции создания словаря, в котором ключами будут порядковые номера, а значениями - слова из кортежа, созданного в п.3.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 xml:space="preserve">Преобразуйте значения из словаря во множество. Подсчитайте и выведите на экран число элементов этого множества.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В каком месте инструкции и как можно написать комментарий?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объект-список с 10 элементами - русскоязычными названиями продуктов.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Удалите из списка 5 и 6 элементы, считая от первого. Определите число оставшихся элементов. Замените 4-й элемент на "трюфель". Отобразите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список в кортеж. Отобразите полученный объект. Создайте новый кортеж с удалением из ранее созданного кортежа элемента "трюфель".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 проверки наличия в списке элемента "молоко". Если его нет в списке, добавьте его туда, иначе - удалите его из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Какова роль компилятора в среде Python? Чем отличаются файлы с расширением .pyc от файлов с расширением .py?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Напишите инструкцию, создающую список со словами из данного предложения.  Подсчитайте и отобразите на экране число слов.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кортеж с именами 10 любых студентов вашей группы.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Превратите кортеж во множество. Подсчитайте число элементов множества и отобразите на экране с помощью формата по шаблону: "Во множестве ХХ студентов".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инструкцию, создающую строку из элементов списка из п.2. Отобразите строку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Для чего предназначено предложение "Окно (Window)" главного меню?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объект-кортеж с 5 произвольными двоичными элементами.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 создания нового кортежа, в который включите два последних элемента ранее созданного кортежа, и два элемента - символы "a" и "b". Отобразите созданный объект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кортеж в список. Вставьте в качестве второго элемента списка значение "Автоматизированная система". Отобразите полученный объект. Напишите инструкцию, создающую символьную строку со значением, равным символам из вставленного элемента, начиная с 19-го.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инструкции, обеспечивающие подсчет суммы числовых элементов кортежа. С использованием формата отобразите результат по шаблону: "Сумма элементов=:".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 можно запустить на выполнение программу, исходный код которой находится в текстовом файле?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объект-кортеж с 6 элементами - названиями фруктов.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 xml:space="preserve">Создайте новый кортеж добавлением к последним трем элементам ранее созданного кортежа ещё двух элементов: "фейхоа" и "маракуйя". Отобразите получившийся объект. Напишите инструкцию, позволяющую установить индекс элемента "фейхоа" в новом кортеже.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кортеж в список, а затем список - в новый кортеж. Отобразите полученный объект. Напишите инструкцию проверки совпадения нового и старого кортежей.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Преобразуйте кортеж в символьную строку. Отобразите объект. Напишите инструкцию, которая позволит определить начальную позицию, начиная с которой в строку входит подстрока с заданным наименованием фрукта.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Какие настройки среды IDLE сохраняются между сеансами работы с этой средой?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объект-словарь с ключами - фамилиями 4-х студентов и со значениями - оценками на экзаменах последней сессии (можно их придумать).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инструкции, рассчитывающие средние баллы студентов по данным словаря. По результатам создайте новый словарь с ключами - теми же фамилиями, и со значениями - средними баллами.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На основании вычисленных значений средних баллов создайте список с этими значениями.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Вычислите и отобразите с использованием формата общий средний балл этих студентов по шаблону: "Средний балл =Х.Х"..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Какие способы могут использоваться для получения помощи при работе со средой Python?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объект-множество с 7 элементами, каждый из которых должен быть кортежем, не менее, чем с 2 произвольными числами.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проверить присутствие во множестве кортежа (1,2). Напишите инструкцию, добавляющую этот кортеж во множество, если его там нет, или удаляющую его, если он там есть. Отобразите полученное множество.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множество в список. Отобразите полученный объект. Рассчитайте сумму чисел  из 2-го от начала элемента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Запишите 2-й от начала элемент списка в отдельный объект. Удалите этот элемент из множества.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 создавать программы для среды Python с помощью других текстовых редакторов?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объект-список с 4 элементами: 1-й - год вашего рождения, 2-й - список изучаемых в семестре дисциплин, по которым будут сдаваться экзамены , 3-й - список ожидаемых оценок на экзаменах, 4-й - ваша фамилия ИО.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инструкции, позволяющую создать новый список, включающий взятые из исходного списка название первой экзаменационной дисциплины и ожидаемую по ней оценку. Отобразите созданный объект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Создайте словарь, в котором ключами будут названия экзаменационных дисциплин, взятые из списка, а значениями - ожидаемые оценки по этим дисциплинам из того же списка. Отобразите полученный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инструкцию, которая, используя данные из словаря, обеспечит расчет среднего балла по оценкам на экзаменах. Используя операцию подстановки значений в строку, отобразите результат в виде: "Средний балл=:.".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Какие способы могут использоваться для получения помощи при работе со средой Python?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объект-строку с текстом: "Среда Python - эффективное средство разработки ПО".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создающую новую строку добавлением перед словом "эффективное" слова "очень". Отобразите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строку в список. Отобразите полученный объект. Подсчитайте, сколько раз в этот список входит символ "е". Проверьте, есть ли в этом списке символ "Q".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Создайте на основе строки кортеж с подстроками, разделенными в исходной строке символами "пробел".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Что означает название интерактивной оболочки IDLE?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объект-список с элементами - нечетными целыми числами, убывающими в диапазоне от 59 до 37.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выделить из списка шестое по порядку число и записать его в виде отдельной переменной. Напишите инструкцию, добавляющую в конце списка число 35.  Отобразите на экране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список в кортеж. Напишите инструкцию, создающую новый кортеж, отличающийся от первого отсутствием числа 51. Отобразите получившийся объект. Преобразуйте кортеж в строку. Удалите из строки разделители чисел.  Отобразите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Подсчитайте разность суммы 6-ти первых и 7-ми последних элементов созданного в п.3 списка. Проверьте результат расчета.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ли, используя язык Python, создавать загрузочные программы, исполнимые в среде операционной системы?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объект-список с 20 убывающими по величине элементами, начиная от 115 с шагом 12.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проверяющую наличие в списке элемента со значением 47. Если его нет в списке, напишите инструкцию, добавляющую этот элемент в список так, чтобы не нарушить убывающий порядок элементов. Отобразите полученный список.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список в кортеж. Рассчитайте сумму 6 элементов кортежа, начиная с 5-го от начала. Выведите результат на экран в виде "Сумма элементов=ХХХ".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Добавьте к кортежу элемент со значением 0. Удалите из него элемент со значением 55. Выведите полученный кортеж на экран.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M1_19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В каком месте команды, вводимой в командной строке IDLE, можно вставить символы пробела?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объект-список с названиями дисциплин учебного плана на текущий семестр.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Используя созданный список, создайте объект-словарь с ключами-названиями дисциплин и со значениями - числом аудиторных часов в неделю.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По данным из словаря подсчитайте общее число аудиторных часов в неделю и отобразите его с использованием формата.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По данным из словаря создайте кортеж с названиями дисциплин. Отобразите его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Какое назначение имеют демонстрационные примеры в системе помощи?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 объект-список с числовыми четными целыми значениями от -10 до  +26.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определить число элементов в созданном списке. Напишите инструкции, заменяющие первое значение в списке на -1000, а последнее - на +1000. Отобразите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 xml:space="preserve">Напишите инструкцию, вставляющую в список на 4-ю позицию от начала число 123. Удлините список за счет его повторения ещё два раза. Отобразите получившийся объект. Подсчитайте число элементов в получившемся списке.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Преобразуйте список в кортеж. Создайте два кортежа, содержащих, соответственно первую и вторую половину элементов из исходного кортежа. Отобразите созданные объекты.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Если требуется повторить с небольшим изменением ранее введенную инструкцию, работая в командном окне IDLE, как это лучше сделать?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объект-словарь с 5 элементами: ключи - фамилии студентов, значения - адреса их электронной почты.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 добавления к словарю данных о еще одном студенте. Отобразите на экране список ключей словаря.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Создайте на основе словаря список адресов электронной почты. Отобразите полученный объект. Напишите инструкцию, позволяющую подсчитать, сколько студентов используют почту на mail.ru.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У одного из студентов изменился адрес почты. Запишите новый адрес в виде объекта-строки. Напишите инструкции, позволяющие скорректировать словарь с использованием созданной строки. Отобразите объект-словарь.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 писать несколько инструкций в одной строке рабочего окна? Подтвердите ответ примером.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объект-список с 10 элементами - комплексными числами.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удаляющую из списка третий от начала элемент. Определите число элементов в получившемся списке. Одной инструкцией добавьте к списку еще 3 элемента - комплексных числа. Отобразите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Напишите инструкцию преобразования списка во множество. Отобразите полученный объект. Проверьте наличие в этом множестве элемента со значением 2-3j.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инструкцию, позволяющую рассчитать сумму элементов списка. Замените 3-й от начала элемент списка на число -2+3j. Отобразите полученный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В каком месте инструкции можно написать комментарий?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объект-строку, содержащую любые 6 чисел, разделенных запятыми.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выделить из строки третье по порядку число и записать его в виде отдельной числовой переменной. Отобразите на экране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Преобразовать строку в список так, чтобы его элементами были только строки, содержащие числа. Отобразите полученный объект. Напишите инструкцию, заменяющую в списке третье по порядку число на 777. Отобразите полученный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инструкцию, позволяющую подсчитать сумму чисел, содержащихся во втором и пятом элементах списка. Отобразите результат. Проверьте полученный результат.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Какое назначение имеют демонстрационные примеры в системе помощи?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объект-кортеж с 5 элементами - произвольными восьмеричными числами.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определить, сколько элементов в кортеже. Напишите инструкцию, позволяющую выделить из кортежа второе по порядку число и записать его в виде отдельной переменной. Отобразите на экране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кортеж в список. Вставьте в список на третью позицию число 888. Отобразите получившийся объект. Преобразуйте список в строку и уберите из неё разделители чисел. Отобразите строку.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Используя метод форматирования написать инструкцию вывода на экран  заданного номером элемента кортежа по шаблону: "Элемент кортежа №4 = &lt;значение элемента&gt;".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 создавать программы для среды Python с помощью других текстовых редакторов?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объект-кортеж с 8 элементами - номерами телефонов.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в созданный кортеж добавить ещё два телефона. Отобразите на экране получившийся объект. Отобразите третий по порядку в кортеже номер телефона.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кортеж в символьную строку. Отобразите полученный объект. Определите индекс, начиная с которого в строку входит один из номеров телефонов.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инструкцию, позволяющую извлечь из кортежа и записать в виде символьной строки номер 3-го от начала телефона. Напишите инструкции, удаляющие из этой строки символы скобок и дефисов.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 с помощью оболочки IDLE создавать загрузочные (ЕХЕ,СОМ) программы?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объект-множество с 8 элементами - статистическими терминами ("среднее значение",:).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 удаления из множества одного из терминов, например, "среднее значение". Добавьте вместо него термин "математическое ожидание". Отобразите на экране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множество в список. Отобразите полученный объект. Добавьте в конец списка значение "гетероскедастичность". Напишите инструкцию вывода из этого значения в списке символов, начиная с 7-го и до 13-го.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Создайте на основе множества словарь, в котором ключи - термины из множества, а значения - код термина (например, число - порядковый номер).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 работать со средой без использования интерактивной оболочки IDLE?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объект-строку, содержащую текст данного предложения.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выделяющую из строки подстроку, содержащую только символы с нечетными номерами позиций. Отобразите получившийся объект. Напишите инструкцию, позволяющую определить число символов в подстроке.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Напишите инструкцию преобразования строки в кортеж. Отобразите получившийся объект. Подсчитайте число элементов полученного кортежа.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Напишите инструкцию, разделяющую строку на две подстроки, примерно одинаковой длины. Проверьте, входит ли контекст "дан" в первую и вторую подстроки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В каком году создан язык Python и кто его автор?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объект-множество с элементами - предметами одежды (не менее 7 предметов).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инструкции, добавляющие к множеству еще 2 предмета одежды: "пальто" и "шляпа". Напишите инструкцию определения числа элементов в получившемся множестве. Отобразите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Напишите инструкцию преобразования множества в кортеж. Отобразите получившийся объект. Определите индекс элемента "пальто" в кортеже.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Преобразуйте множество в строку. Напишите инструкцию, разделяющую строку на элементы по разделителю "," и записывающую их в список. Отобразите полученный список.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M1_29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В каком месте команды, вводимой в командной строке IDLE, можно вставить символы пробела?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объект-список с именами встроенных классов в языке Python.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 xml:space="preserve">Используя созданный список, создайте объект-словарь с ключами - именами встроенных классов и значениями - "изменяемый" или "неизменяемый".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По данным из словаря формальной инструкцией подсчитайте, сколько всего встроенных классов и сколько среди них изменяемых и неизменяемых.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По данным из словаря создайте кортеж с именами встроенных классов. Отобразите его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M1_30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Можно ли работать со средой без использования интерактивной оболочки IDLE?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объект-множество с 6 элементами - названиями статистик ("Колмогорова-Смирнова",:). Напишите инструкцию,  доказывающую, что создан объект именно требуемого типа. Напишите инструкцию отображения списка атрибутов созданного объекта.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инструкцию, позволяющую проверить наличие во множестве статистики Пирсона. Если ее нет во множестве - напишите инструкцию ее добавления, иначе - исключения из множества. Отобразите полученное множество.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Преобразуйте множество в список. Добавьте в конец списка ещё 2 статистики: Бартлетта и Крамера. Удалите из списка второй от начала элемент. Отобразите получившийся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Преобразуйте множество в символьную строку. Напишите инструкцию создания нового списка путем разделения строки на подстроки с разделителем "," (запятая). Отобразите полученный список.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cc" w:characterSet="windows-1251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ourier New">
    <w:charset w:val="cc" w:characterSet="windows-1251"/>
    <w:family w:val="modern"/>
    <w:pitch w:val="default"/>
  </w:font>
</w:fonts>
</file>

<file path=word/settings.xml><?xml version="1.0" encoding="utf-8"?>
<w:settings xmlns:w="http://schemas.openxmlformats.org/wordprocessingml/2006/main">
  <w:zoom w:percent="75"/>
  <w:defaultTabStop w:val="708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HK" w:cs="Free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Style15">
    <w:name w:val="Текст"/>
    <w:basedOn w:val="Normal"/>
    <w:qFormat/>
    <w:pPr/>
    <w:rPr>
      <w:rFonts w:ascii="Courier New" w:hAnsi="Courier New" w:cs="Courier New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</TotalTime>
  <Application>LibreOffice/25.2.3.2$Linux_X86_64 LibreOffice_project/520$Build-2</Application>
  <AppVersion>15.0000</AppVersion>
  <Pages>15</Pages>
  <Words>3342</Words>
  <Characters>21894</Characters>
  <CharactersWithSpaces>25094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2022-08-31T09:51:00Z</dcterms:created>
  <dc:creator>SunCheek</dc:creator>
  <dc:description/>
  <cp:keywords/>
  <dc:language>en-US</dc:language>
  <cp:lastModifiedBy>SunCheek</cp:lastModifiedBy>
  <dcterms:modified xsi:type="dcterms:W3CDTF">2022-08-31T09:55:00Z</dcterms:modified>
  <cp:revision>1</cp:revision>
  <dc:subject/>
  <dc:title>Тест по модулю 1</dc:title>
</cp:coreProperties>
</file>